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after="312" w:afterLines="100" w:line="560" w:lineRule="atLeast"/>
        <w:rPr>
          <w:b w:val="0"/>
          <w:bCs w:val="0"/>
          <w:sz w:val="32"/>
          <w:szCs w:val="32"/>
        </w:rPr>
      </w:pPr>
      <w:r>
        <w:rPr>
          <w:b w:val="0"/>
          <w:bCs w:val="0"/>
          <w:sz w:val="32"/>
          <w:szCs w:val="32"/>
        </w:rPr>
        <w:t>附件</w:t>
      </w:r>
      <w:r>
        <w:rPr>
          <w:b w:val="0"/>
          <w:bCs w:val="0"/>
          <w:sz w:val="32"/>
          <w:szCs w:val="32"/>
        </w:rPr>
        <w:t>4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.</w:t>
      </w:r>
    </w:p>
    <w:p>
      <w:pPr>
        <w:pStyle w:val="2"/>
        <w:adjustRightInd w:val="0"/>
        <w:snapToGrid w:val="0"/>
        <w:spacing w:after="312" w:afterLines="100" w:line="560" w:lineRule="atLeast"/>
        <w:jc w:val="center"/>
        <w:rPr>
          <w:sz w:val="44"/>
          <w:szCs w:val="44"/>
        </w:rPr>
      </w:pPr>
      <w:r>
        <w:rPr>
          <w:sz w:val="44"/>
          <w:szCs w:val="44"/>
        </w:rPr>
        <w:t>项目成员信息表</w:t>
      </w:r>
    </w:p>
    <w:tbl>
      <w:tblPr>
        <w:tblStyle w:val="5"/>
        <w:tblpPr w:leftFromText="180" w:rightFromText="180" w:vertAnchor="text" w:horzAnchor="page" w:tblpX="1346" w:tblpY="13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1923"/>
        <w:gridCol w:w="853"/>
        <w:gridCol w:w="1134"/>
        <w:gridCol w:w="944"/>
        <w:gridCol w:w="996"/>
        <w:gridCol w:w="2078"/>
      </w:tblGrid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92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996" w:type="dxa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78" w:type="dxa"/>
            <w:vMerge w:val="restart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免冠2寸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近照</w:t>
            </w:r>
          </w:p>
        </w:tc>
      </w:tr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92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专业方向</w:t>
            </w:r>
          </w:p>
        </w:tc>
        <w:tc>
          <w:tcPr>
            <w:tcW w:w="192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5850" w:type="dxa"/>
            <w:gridSpan w:val="5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7928" w:type="dxa"/>
            <w:gridSpan w:val="6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1727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2776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邮箱</w:t>
            </w:r>
          </w:p>
        </w:tc>
        <w:tc>
          <w:tcPr>
            <w:tcW w:w="4018" w:type="dxa"/>
            <w:gridSpan w:val="3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7928" w:type="dxa"/>
            <w:gridSpan w:val="6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c>
          <w:tcPr>
            <w:tcW w:w="1727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参与项目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7928" w:type="dxa"/>
            <w:gridSpan w:val="6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rPr>
          <w:trHeight w:val="1459" w:hRule="atLeast"/>
        </w:trPr>
        <w:tc>
          <w:tcPr>
            <w:tcW w:w="17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个人简介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及英文能力</w:t>
            </w:r>
          </w:p>
        </w:tc>
        <w:tc>
          <w:tcPr>
            <w:tcW w:w="7928" w:type="dxa"/>
            <w:gridSpan w:val="6"/>
          </w:tcPr>
          <w:p>
            <w:pPr>
              <w:adjustRightInd w:val="0"/>
              <w:snapToGrid w:val="0"/>
              <w:spacing w:line="320" w:lineRule="exact"/>
              <w:ind w:right="84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是否主持或参加过相关的职业标准、课程开发、教材编制项目</w:t>
            </w:r>
          </w:p>
        </w:tc>
        <w:tc>
          <w:tcPr>
            <w:tcW w:w="7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20" w:lineRule="exact"/>
              <w:ind w:right="84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7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  章</w:t>
            </w: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327" w:right="1417" w:bottom="132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attachedTemplate r:id="rId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26380"/>
    <w:rsid w:val="00425309"/>
    <w:rsid w:val="00521BCB"/>
    <w:rsid w:val="005B6488"/>
    <w:rsid w:val="008A1671"/>
    <w:rsid w:val="00A01DDF"/>
    <w:rsid w:val="00A85FC5"/>
    <w:rsid w:val="00F269D2"/>
    <w:rsid w:val="00F9035E"/>
    <w:rsid w:val="31726380"/>
    <w:rsid w:val="35F679FA"/>
    <w:rsid w:val="6D535020"/>
    <w:rsid w:val="BF9E21D7"/>
    <w:rsid w:val="FF7FDFFF"/>
    <w:rsid w:val="FFDB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Revision"/>
    <w:hidden/>
    <w:unhideWhenUsed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heyong/Library/Containers/com.kingsoft.wpsoffice.mac/Data/C:\Users\&#26114;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32</Words>
  <Characters>183</Characters>
  <Lines>1</Lines>
  <Paragraphs>1</Paragraphs>
  <TotalTime>0</TotalTime>
  <ScaleCrop>false</ScaleCrop>
  <LinksUpToDate>false</LinksUpToDate>
  <CharactersWithSpaces>214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2024-10-23T17:07:00Z</dcterms:created>
  <dc:creator>评审</dc:creator>
  <cp:lastModifiedBy>何勇</cp:lastModifiedBy>
  <dcterms:modified xsi:type="dcterms:W3CDTF">2024-11-04T10:10:31Z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3A6576143EB2F0AFADA824678D990F74_42</vt:lpwstr>
  </property>
</Properties>
</file>